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90"/>
      </w:tblGrid>
      <w:tr w:rsidR="004B7E44" w14:paraId="4DD15240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6E252707" w14:textId="77777777" w:rsidR="004B7E44" w:rsidRDefault="004B7E44" w:rsidP="004B7E44">
            <w:r>
              <w:rPr>
                <w:noProof/>
                <w:lang w:bidi="fi-FI"/>
              </w:rPr>
              <mc:AlternateContent>
                <mc:Choice Requires="wps">
                  <w:drawing>
                    <wp:inline distT="0" distB="0" distL="0" distR="0" wp14:anchorId="0FC09FCD" wp14:editId="5552E119">
                      <wp:extent cx="5454650" cy="2127250"/>
                      <wp:effectExtent l="0" t="0" r="0" b="6350"/>
                      <wp:docPr id="8" name="Tekstiruut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54650" cy="212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35C5EE" w14:textId="77777777" w:rsidR="00065317" w:rsidRDefault="00664A2D" w:rsidP="00BC67A1">
                                  <w:pPr>
                                    <w:pStyle w:val="Otsikko"/>
                                    <w:ind w:left="1440"/>
                                    <w:jc w:val="center"/>
                                    <w:rPr>
                                      <w:rFonts w:ascii="Baguet Script" w:hAnsi="Baguet Script"/>
                                      <w:sz w:val="72"/>
                                      <w:szCs w:val="72"/>
                                      <w:lang w:bidi="fi-FI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72"/>
                                      <w:szCs w:val="72"/>
                                      <w:lang w:bidi="fi-FI"/>
                                    </w:rPr>
                                    <w:t xml:space="preserve">Harjavallan kunnalliset </w:t>
                                  </w:r>
                                </w:p>
                                <w:p w14:paraId="75F1B0DC" w14:textId="77777777" w:rsidR="00065317" w:rsidRPr="00065317" w:rsidRDefault="00664A2D" w:rsidP="00BC67A1">
                                  <w:pPr>
                                    <w:pStyle w:val="Otsikko"/>
                                    <w:ind w:left="1440"/>
                                    <w:jc w:val="center"/>
                                    <w:rPr>
                                      <w:rFonts w:ascii="Baguet Script" w:hAnsi="Baguet Script"/>
                                      <w:sz w:val="52"/>
                                      <w:szCs w:val="52"/>
                                      <w:lang w:bidi="fi-FI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52"/>
                                      <w:szCs w:val="52"/>
                                      <w:lang w:bidi="fi-FI"/>
                                    </w:rPr>
                                    <w:t>jhl</w:t>
                                  </w:r>
                                  <w:r w:rsidR="00065317" w:rsidRPr="00065317">
                                    <w:rPr>
                                      <w:rFonts w:ascii="Baguet Script" w:hAnsi="Baguet Script"/>
                                      <w:sz w:val="52"/>
                                      <w:szCs w:val="52"/>
                                      <w:lang w:bidi="fi-FI"/>
                                    </w:rPr>
                                    <w:t xml:space="preserve"> 272</w:t>
                                  </w:r>
                                  <w:r w:rsidRPr="00065317">
                                    <w:rPr>
                                      <w:rFonts w:ascii="Baguet Script" w:hAnsi="Baguet Script"/>
                                      <w:sz w:val="52"/>
                                      <w:szCs w:val="52"/>
                                      <w:lang w:bidi="fi-FI"/>
                                    </w:rPr>
                                    <w:t xml:space="preserve"> ry:n</w:t>
                                  </w:r>
                                </w:p>
                                <w:p w14:paraId="6DE255A6" w14:textId="2011AB21" w:rsidR="004B7E44" w:rsidRPr="00065317" w:rsidRDefault="00664A2D" w:rsidP="00BC67A1">
                                  <w:pPr>
                                    <w:pStyle w:val="Otsikko"/>
                                    <w:ind w:left="1440"/>
                                    <w:jc w:val="center"/>
                                    <w:rPr>
                                      <w:rFonts w:ascii="Baguet Script" w:hAnsi="Baguet Script"/>
                                      <w:sz w:val="72"/>
                                      <w:szCs w:val="72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72"/>
                                      <w:szCs w:val="72"/>
                                      <w:lang w:bidi="fi-FI"/>
                                    </w:rPr>
                                    <w:t xml:space="preserve"> pizza viikko</w:t>
                                  </w:r>
                                  <w:r w:rsidR="00065317">
                                    <w:rPr>
                                      <w:rFonts w:ascii="Baguet Script" w:hAnsi="Baguet Script"/>
                                      <w:sz w:val="72"/>
                                      <w:szCs w:val="72"/>
                                      <w:lang w:bidi="fi-FI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FC09F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8" o:spid="_x0000_s1026" type="#_x0000_t202" style="width:429.5pt;height:1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" filled="f" stroked="f" strokeweight=".5pt">
                      <v:textbox>
                        <w:txbxContent>
                          <w:p w14:paraId="2135C5EE" w14:textId="77777777" w:rsidR="00065317" w:rsidRDefault="00664A2D" w:rsidP="00BC67A1">
                            <w:pPr>
                              <w:pStyle w:val="Otsikko"/>
                              <w:ind w:left="1440"/>
                              <w:jc w:val="center"/>
                              <w:rPr>
                                <w:rFonts w:ascii="Baguet Script" w:hAnsi="Baguet Script"/>
                                <w:sz w:val="72"/>
                                <w:szCs w:val="72"/>
                                <w:lang w:bidi="fi-FI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72"/>
                                <w:szCs w:val="72"/>
                                <w:lang w:bidi="fi-FI"/>
                              </w:rPr>
                              <w:t xml:space="preserve">Harjavallan kunnalliset </w:t>
                            </w:r>
                          </w:p>
                          <w:p w14:paraId="75F1B0DC" w14:textId="77777777" w:rsidR="00065317" w:rsidRPr="00065317" w:rsidRDefault="00664A2D" w:rsidP="00BC67A1">
                            <w:pPr>
                              <w:pStyle w:val="Otsikko"/>
                              <w:ind w:left="1440"/>
                              <w:jc w:val="center"/>
                              <w:rPr>
                                <w:rFonts w:ascii="Baguet Script" w:hAnsi="Baguet Script"/>
                                <w:sz w:val="52"/>
                                <w:szCs w:val="52"/>
                                <w:lang w:bidi="fi-FI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52"/>
                                <w:szCs w:val="52"/>
                                <w:lang w:bidi="fi-FI"/>
                              </w:rPr>
                              <w:t>jhl</w:t>
                            </w:r>
                            <w:r w:rsidR="00065317" w:rsidRPr="00065317">
                              <w:rPr>
                                <w:rFonts w:ascii="Baguet Script" w:hAnsi="Baguet Script"/>
                                <w:sz w:val="52"/>
                                <w:szCs w:val="52"/>
                                <w:lang w:bidi="fi-FI"/>
                              </w:rPr>
                              <w:t xml:space="preserve"> 272</w:t>
                            </w:r>
                            <w:r w:rsidRPr="00065317">
                              <w:rPr>
                                <w:rFonts w:ascii="Baguet Script" w:hAnsi="Baguet Script"/>
                                <w:sz w:val="52"/>
                                <w:szCs w:val="52"/>
                                <w:lang w:bidi="fi-FI"/>
                              </w:rPr>
                              <w:t xml:space="preserve"> ry:n</w:t>
                            </w:r>
                          </w:p>
                          <w:p w14:paraId="6DE255A6" w14:textId="2011AB21" w:rsidR="004B7E44" w:rsidRPr="00065317" w:rsidRDefault="00664A2D" w:rsidP="00BC67A1">
                            <w:pPr>
                              <w:pStyle w:val="Otsikko"/>
                              <w:ind w:left="1440"/>
                              <w:jc w:val="center"/>
                              <w:rPr>
                                <w:rFonts w:ascii="Baguet Script" w:hAnsi="Baguet Script"/>
                                <w:sz w:val="72"/>
                                <w:szCs w:val="72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72"/>
                                <w:szCs w:val="72"/>
                                <w:lang w:bidi="fi-FI"/>
                              </w:rPr>
                              <w:t xml:space="preserve"> pizza viikko</w:t>
                            </w:r>
                            <w:r w:rsidR="00065317">
                              <w:rPr>
                                <w:rFonts w:ascii="Baguet Script" w:hAnsi="Baguet Script"/>
                                <w:sz w:val="72"/>
                                <w:szCs w:val="72"/>
                                <w:lang w:bidi="fi-FI"/>
                              </w:rPr>
                              <w:t>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5737F9" w14:textId="6748B5B8" w:rsidR="004B7E44" w:rsidRDefault="00664A2D" w:rsidP="004B7E44">
            <w:r>
              <w:rPr>
                <w:noProof/>
                <w:lang w:bidi="fi-FI"/>
              </w:rPr>
              <mc:AlternateContent>
                <mc:Choice Requires="wps">
                  <w:drawing>
                    <wp:inline distT="0" distB="0" distL="0" distR="0" wp14:anchorId="2AC3F544" wp14:editId="05530B6E">
                      <wp:extent cx="5918200" cy="869950"/>
                      <wp:effectExtent l="0" t="0" r="0" b="6350"/>
                      <wp:docPr id="3" name="Tekstiruut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8200" cy="869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C56882" w14:textId="44F9B734" w:rsidR="00664A2D" w:rsidRPr="00BC67A1" w:rsidRDefault="00664A2D" w:rsidP="00065317">
                                  <w:pPr>
                                    <w:pStyle w:val="Alaotsikko"/>
                                    <w:jc w:val="center"/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</w:pPr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7-11</w:t>
                                  </w:r>
                                  <w:r w:rsidR="004E1565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.</w:t>
                                  </w:r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8.2023</w:t>
                                  </w:r>
                                </w:p>
                                <w:p w14:paraId="5E411AB1" w14:textId="795710B5" w:rsidR="00664A2D" w:rsidRPr="00BC67A1" w:rsidRDefault="00664A2D" w:rsidP="00065317">
                                  <w:pPr>
                                    <w:pStyle w:val="Alaotsikko"/>
                                    <w:jc w:val="center"/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</w:pPr>
                                  <w:proofErr w:type="spellStart"/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Gala</w:t>
                                  </w:r>
                                  <w:proofErr w:type="spellEnd"/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 xml:space="preserve"> Kebab </w:t>
                                  </w:r>
                                  <w:proofErr w:type="spellStart"/>
                                  <w:proofErr w:type="gramStart"/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pitseria</w:t>
                                  </w:r>
                                  <w:r w:rsidR="00065317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,</w:t>
                                  </w:r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>Harjavallankatu</w:t>
                                  </w:r>
                                  <w:proofErr w:type="spellEnd"/>
                                  <w:proofErr w:type="gramEnd"/>
                                  <w:r w:rsidRPr="00BC67A1">
                                    <w:rPr>
                                      <w:rFonts w:ascii="Baguet Script" w:hAnsi="Baguet Script"/>
                                      <w:sz w:val="48"/>
                                      <w:szCs w:val="48"/>
                                      <w:lang w:bidi="fi-FI"/>
                                    </w:rPr>
                                    <w:t xml:space="preserve"> 17</w:t>
                                  </w:r>
                                </w:p>
                                <w:p w14:paraId="02A9CDF3" w14:textId="77777777" w:rsidR="00664A2D" w:rsidRPr="004B7E44" w:rsidRDefault="00664A2D" w:rsidP="00664A2D">
                                  <w:pPr>
                                    <w:pStyle w:val="Alaotsikk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C3F544" id="Tekstiruutu 3" o:spid="_x0000_s1027" type="#_x0000_t202" style="width:466pt;height: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" filled="f" stroked="f" strokeweight=".5pt">
                      <v:textbox>
                        <w:txbxContent>
                          <w:p w14:paraId="5AC56882" w14:textId="44F9B734" w:rsidR="00664A2D" w:rsidRPr="00BC67A1" w:rsidRDefault="00664A2D" w:rsidP="00065317">
                            <w:pPr>
                              <w:pStyle w:val="Alaotsikko"/>
                              <w:jc w:val="center"/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</w:pPr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7-11</w:t>
                            </w:r>
                            <w:r w:rsidR="004E1565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.</w:t>
                            </w:r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8.2023</w:t>
                            </w:r>
                          </w:p>
                          <w:p w14:paraId="5E411AB1" w14:textId="795710B5" w:rsidR="00664A2D" w:rsidRPr="00BC67A1" w:rsidRDefault="00664A2D" w:rsidP="00065317">
                            <w:pPr>
                              <w:pStyle w:val="Alaotsikko"/>
                              <w:jc w:val="center"/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</w:pPr>
                            <w:proofErr w:type="spellStart"/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Gala</w:t>
                            </w:r>
                            <w:proofErr w:type="spellEnd"/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 xml:space="preserve"> Kebab </w:t>
                            </w:r>
                            <w:proofErr w:type="spellStart"/>
                            <w:proofErr w:type="gramStart"/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pitseria</w:t>
                            </w:r>
                            <w:r w:rsidR="00065317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,</w:t>
                            </w:r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>Harjavallankatu</w:t>
                            </w:r>
                            <w:proofErr w:type="spellEnd"/>
                            <w:proofErr w:type="gramEnd"/>
                            <w:r w:rsidRPr="00BC67A1">
                              <w:rPr>
                                <w:rFonts w:ascii="Baguet Script" w:hAnsi="Baguet Script"/>
                                <w:sz w:val="48"/>
                                <w:szCs w:val="48"/>
                                <w:lang w:bidi="fi-FI"/>
                              </w:rPr>
                              <w:t xml:space="preserve"> 17</w:t>
                            </w:r>
                          </w:p>
                          <w:p w14:paraId="02A9CDF3" w14:textId="77777777" w:rsidR="00664A2D" w:rsidRPr="004B7E44" w:rsidRDefault="00664A2D" w:rsidP="00664A2D">
                            <w:pPr>
                              <w:pStyle w:val="Alaotsikko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70B0BD3" w14:textId="1D295265" w:rsidR="004B7E44" w:rsidRDefault="004B7E44" w:rsidP="004B7E44"/>
        </w:tc>
      </w:tr>
      <w:tr w:rsidR="004B7E44" w14:paraId="7E514C48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D4EB8" w14:textId="77777777" w:rsidR="004B7E44" w:rsidRDefault="004B7E44" w:rsidP="004B7E44">
            <w:r>
              <w:rPr>
                <w:noProof/>
                <w:lang w:bidi="fi-FI"/>
              </w:rPr>
              <mc:AlternateContent>
                <mc:Choice Requires="wps">
                  <w:drawing>
                    <wp:inline distT="0" distB="0" distL="0" distR="0" wp14:anchorId="2392F27F" wp14:editId="0877353E">
                      <wp:extent cx="5962650" cy="2222500"/>
                      <wp:effectExtent l="0" t="0" r="0" b="6350"/>
                      <wp:docPr id="6" name="Tekstiruut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2650" cy="222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5DDA04" w14:textId="54A07832" w:rsidR="00BC67A1" w:rsidRPr="00065317" w:rsidRDefault="00664A2D" w:rsidP="004B7E44">
                                  <w:pPr>
                                    <w:pStyle w:val="Otsikko1"/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Jäsenkorttia näyttämällä saat kupongin</w:t>
                                  </w:r>
                                  <w:r w:rsidR="001C2C47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 jolla voit noutaa </w:t>
                                  </w:r>
                                  <w:proofErr w:type="gramStart"/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pizzan</w:t>
                                  </w:r>
                                  <w:r w:rsidR="00065317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,-</w:t>
                                  </w:r>
                                  <w:proofErr w:type="gramEnd"/>
                                  <w:r w:rsidR="00065317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 kebabin tai lounaan</w:t>
                                  </w: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065317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sekä </w:t>
                                  </w: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pienen juoman.</w:t>
                                  </w:r>
                                </w:p>
                                <w:p w14:paraId="68BFA5CF" w14:textId="1FBE8808" w:rsidR="00AC54FC" w:rsidRPr="00065317" w:rsidRDefault="00664A2D" w:rsidP="004B7E44">
                                  <w:pPr>
                                    <w:pStyle w:val="Otsikko1"/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Kuponkeja saa toimistolta</w:t>
                                  </w:r>
                                  <w:r w:rsidR="00AC54FC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:</w:t>
                                  </w:r>
                                </w:p>
                                <w:p w14:paraId="4F2A686D" w14:textId="02DC8D9D" w:rsidR="00BC67A1" w:rsidRPr="00065317" w:rsidRDefault="00664A2D" w:rsidP="004B7E44">
                                  <w:pPr>
                                    <w:pStyle w:val="Otsikko1"/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ma 19.6 klo:</w:t>
                                  </w:r>
                                  <w:proofErr w:type="gramStart"/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12-16</w:t>
                                  </w:r>
                                  <w:proofErr w:type="gramEnd"/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AC54FC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tai</w:t>
                                  </w: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 ma 26.6 Klo: 11-15! </w:t>
                                  </w:r>
                                </w:p>
                                <w:p w14:paraId="4677F30B" w14:textId="77777777" w:rsidR="00BC67A1" w:rsidRPr="00065317" w:rsidRDefault="00664A2D" w:rsidP="004B7E44">
                                  <w:pPr>
                                    <w:pStyle w:val="Otsikko1"/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Tai vaihtoehtoisesti </w:t>
                                  </w:r>
                                  <w:r w:rsidR="00BC67A1"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voit sovitusti noutaa kupongin </w:t>
                                  </w:r>
                                </w:p>
                                <w:p w14:paraId="10FCF5F3" w14:textId="77777777" w:rsidR="00BC67A1" w:rsidRPr="00065317" w:rsidRDefault="00BC67A1" w:rsidP="004B7E44">
                                  <w:pPr>
                                    <w:pStyle w:val="Otsikko1"/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 xml:space="preserve">Sonja Mäkiseltä: 0444325410 tai </w:t>
                                  </w:r>
                                </w:p>
                                <w:p w14:paraId="61477350" w14:textId="0C0E05B0" w:rsidR="00664A2D" w:rsidRPr="00065317" w:rsidRDefault="00BC67A1" w:rsidP="004B7E44">
                                  <w:pPr>
                                    <w:pStyle w:val="Otsikko1"/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</w:pPr>
                                  <w:r w:rsidRPr="00065317">
                                    <w:rPr>
                                      <w:rFonts w:ascii="Baguet Script" w:hAnsi="Baguet Script"/>
                                      <w:sz w:val="36"/>
                                      <w:szCs w:val="36"/>
                                    </w:rPr>
                                    <w:t>Amalia Vesalaiselta: 0444325238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92F27F" id="Tekstiruutu 6" o:spid="_x0000_s1028" type="#_x0000_t202" style="width:469.5pt;height:1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" filled="f" stroked="f" strokeweight=".5pt">
                      <v:textbox>
                        <w:txbxContent>
                          <w:p w14:paraId="585DDA04" w14:textId="54A07832" w:rsidR="00BC67A1" w:rsidRPr="00065317" w:rsidRDefault="00664A2D" w:rsidP="004B7E44">
                            <w:pPr>
                              <w:pStyle w:val="Otsikko1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Jäsenkorttia näyttämällä saat kupongin</w:t>
                            </w:r>
                            <w:r w:rsidR="001C2C47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,</w:t>
                            </w: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 jolla voit noutaa </w:t>
                            </w:r>
                            <w:proofErr w:type="gramStart"/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pizzan</w:t>
                            </w:r>
                            <w:r w:rsidR="00065317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,-</w:t>
                            </w:r>
                            <w:proofErr w:type="gramEnd"/>
                            <w:r w:rsidR="00065317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 kebabin tai lounaan</w:t>
                            </w: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5317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sekä </w:t>
                            </w: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pienen juoman.</w:t>
                            </w:r>
                          </w:p>
                          <w:p w14:paraId="68BFA5CF" w14:textId="1FBE8808" w:rsidR="00AC54FC" w:rsidRPr="00065317" w:rsidRDefault="00664A2D" w:rsidP="004B7E44">
                            <w:pPr>
                              <w:pStyle w:val="Otsikko1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Kuponkeja saa toimistolta</w:t>
                            </w:r>
                            <w:r w:rsidR="00AC54FC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F2A686D" w14:textId="02DC8D9D" w:rsidR="00BC67A1" w:rsidRPr="00065317" w:rsidRDefault="00664A2D" w:rsidP="004B7E44">
                            <w:pPr>
                              <w:pStyle w:val="Otsikko1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ma 19.6 klo:</w:t>
                            </w:r>
                            <w:proofErr w:type="gramStart"/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12-16</w:t>
                            </w:r>
                            <w:proofErr w:type="gramEnd"/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54FC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tai</w:t>
                            </w: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 ma 26.6 Klo: 11-15! </w:t>
                            </w:r>
                          </w:p>
                          <w:p w14:paraId="4677F30B" w14:textId="77777777" w:rsidR="00BC67A1" w:rsidRPr="00065317" w:rsidRDefault="00664A2D" w:rsidP="004B7E44">
                            <w:pPr>
                              <w:pStyle w:val="Otsikko1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Tai vaihtoehtoisesti </w:t>
                            </w:r>
                            <w:r w:rsidR="00BC67A1"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voit sovitusti noutaa kupongin </w:t>
                            </w:r>
                          </w:p>
                          <w:p w14:paraId="10FCF5F3" w14:textId="77777777" w:rsidR="00BC67A1" w:rsidRPr="00065317" w:rsidRDefault="00BC67A1" w:rsidP="004B7E44">
                            <w:pPr>
                              <w:pStyle w:val="Otsikko1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 xml:space="preserve">Sonja Mäkiseltä: 0444325410 tai </w:t>
                            </w:r>
                          </w:p>
                          <w:p w14:paraId="61477350" w14:textId="0C0E05B0" w:rsidR="00664A2D" w:rsidRPr="00065317" w:rsidRDefault="00BC67A1" w:rsidP="004B7E44">
                            <w:pPr>
                              <w:pStyle w:val="Otsikko1"/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</w:pPr>
                            <w:r w:rsidRPr="00065317">
                              <w:rPr>
                                <w:rFonts w:ascii="Baguet Script" w:hAnsi="Baguet Script"/>
                                <w:sz w:val="36"/>
                                <w:szCs w:val="36"/>
                              </w:rPr>
                              <w:t>Amalia Vesalaiselta: 0444325238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AD1D126" w14:textId="77777777" w:rsidR="004B7E44" w:rsidRDefault="004B7E44" w:rsidP="004B7E44">
            <w:r>
              <w:rPr>
                <w:noProof/>
                <w:lang w:bidi="fi-FI"/>
              </w:rPr>
              <mc:AlternateContent>
                <mc:Choice Requires="wps">
                  <w:drawing>
                    <wp:inline distT="0" distB="0" distL="0" distR="0" wp14:anchorId="298A8F41" wp14:editId="43A674B9">
                      <wp:extent cx="2524259" cy="605155"/>
                      <wp:effectExtent l="0" t="0" r="0" b="4445"/>
                      <wp:docPr id="7" name="Tekstiruutu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6A4FB" w14:textId="05C994C1" w:rsidR="004B7E44" w:rsidRPr="004B7E44" w:rsidRDefault="004B7E44" w:rsidP="004B7E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8A8F41" id="Tekstiruutu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" filled="f" stroked="f" strokeweight=".5pt">
                      <v:textbox>
                        <w:txbxContent>
                          <w:p w14:paraId="6DA6A4FB" w14:textId="05C994C1" w:rsidR="004B7E44" w:rsidRPr="004B7E44" w:rsidRDefault="004B7E44" w:rsidP="004B7E44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fi-FI"/>
              </w:rPr>
              <mc:AlternateContent>
                <mc:Choice Requires="wps">
                  <w:drawing>
                    <wp:inline distT="0" distB="0" distL="0" distR="0" wp14:anchorId="63D8BB51" wp14:editId="0C96F1AA">
                      <wp:extent cx="2215166" cy="605155"/>
                      <wp:effectExtent l="0" t="0" r="0" b="4445"/>
                      <wp:docPr id="10" name="Tekstiruut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0CEFCF" w14:textId="3D93839B" w:rsidR="004B7E44" w:rsidRPr="004B7E44" w:rsidRDefault="004B7E44" w:rsidP="004B7E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D8BB51" id="Tekstiruutu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" filled="f" stroked="f" strokeweight=".5pt">
                      <v:textbox>
                        <w:txbxContent>
                          <w:p w14:paraId="170CEFCF" w14:textId="3D93839B" w:rsidR="004B7E44" w:rsidRPr="004B7E44" w:rsidRDefault="004B7E44" w:rsidP="004B7E4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FE8702D" w14:textId="77777777" w:rsidR="004B7E44" w:rsidRDefault="004B7E44" w:rsidP="004B7E44">
      <w:r>
        <w:rPr>
          <w:noProof/>
          <w:lang w:bidi="fi-FI"/>
        </w:rPr>
        <w:drawing>
          <wp:anchor distT="0" distB="0" distL="114300" distR="114300" simplePos="0" relativeHeight="251658240" behindDoc="1" locked="0" layoutInCell="1" allowOverlap="1" wp14:anchorId="15C1B511" wp14:editId="434C0A64">
            <wp:simplePos x="0" y="0"/>
            <wp:positionH relativeFrom="column">
              <wp:posOffset>-720090</wp:posOffset>
            </wp:positionH>
            <wp:positionV relativeFrom="page">
              <wp:posOffset>-445</wp:posOffset>
            </wp:positionV>
            <wp:extent cx="7740015" cy="10842171"/>
            <wp:effectExtent l="0" t="0" r="0" b="0"/>
            <wp:wrapNone/>
            <wp:docPr id="1" name="Kuva 1" descr="kaupungin rakennusten yksityiskohdat mustavalkois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-08-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84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378787" wp14:editId="085720C9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Suorakulmio 2" descr="värillinen suorakulm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F9BE9" id="Suorakulmio 2" o:spid="_x0000_s1026" alt="värillinen suorakulmio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" fillcolor="#a4063e [3204]" stroked="f" strokeweight="2pt">
                <w10:wrap anchory="page"/>
              </v:rect>
            </w:pict>
          </mc:Fallback>
        </mc:AlternateContent>
      </w:r>
    </w:p>
    <w:p w14:paraId="6324384D" w14:textId="1B18E0E1" w:rsidR="004B7E44" w:rsidRDefault="004B7E44">
      <w:pPr>
        <w:spacing w:after="200"/>
      </w:pPr>
      <w:r>
        <w:rPr>
          <w:lang w:bidi="fi-FI"/>
        </w:rPr>
        <w:br w:type="page"/>
      </w:r>
    </w:p>
    <w:p w14:paraId="7F90C686" w14:textId="77777777" w:rsidR="004B7E44" w:rsidRDefault="00000000" w:rsidP="004B7E44">
      <w:pPr>
        <w:pStyle w:val="Otsikko2"/>
        <w:spacing w:after="500"/>
      </w:pPr>
      <w:sdt>
        <w:sdtPr>
          <w:alias w:val="Yritys"/>
          <w:tag w:val="Yritys"/>
          <w:id w:val="441245393"/>
          <w:placeholder>
            <w:docPart w:val="238AE00950474B3D976E32DDE88C5C10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Content>
          <w:r w:rsidR="004B7E44" w:rsidRPr="004B7E44">
            <w:rPr>
              <w:lang w:bidi="fi-FI"/>
            </w:rPr>
            <w:t>Yrityksen nimi</w:t>
          </w:r>
        </w:sdtContent>
      </w:sdt>
      <w:r w:rsidR="004B7E44" w:rsidRPr="004B7E44">
        <w:rPr>
          <w:lang w:bidi="fi-FI"/>
        </w:rPr>
        <w:t xml:space="preserve"> </w:t>
      </w:r>
      <w:sdt>
        <w:sdtPr>
          <w:id w:val="-1965573505"/>
          <w:placeholder>
            <w:docPart w:val="38B5F7D69FCD4E4396F58C1777CD8380"/>
          </w:placeholder>
          <w:temporary/>
          <w:showingPlcHdr/>
          <w15:appearance w15:val="hidden"/>
        </w:sdtPr>
        <w:sdtContent>
          <w:r w:rsidR="004B7E44" w:rsidRPr="004B7E44">
            <w:rPr>
              <w:lang w:bidi="fi-FI"/>
            </w:rPr>
            <w:t>Markkinointisuunnitelma</w:t>
          </w:r>
        </w:sdtContent>
      </w:sdt>
    </w:p>
    <w:p w14:paraId="701CF9BD" w14:textId="77777777" w:rsidR="004B7E44" w:rsidRDefault="00000000" w:rsidP="004B7E44">
      <w:pPr>
        <w:pStyle w:val="Otsikko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EF38DF1A06694157B74055C84981C754"/>
          </w:placeholder>
          <w:temporary/>
          <w:showingPlcHdr/>
          <w15:appearance w15:val="hidden"/>
        </w:sdtPr>
        <w:sdtContent>
          <w:r w:rsidR="004B7E44" w:rsidRPr="004B7E44">
            <w:rPr>
              <w:b/>
              <w:i w:val="0"/>
              <w:sz w:val="44"/>
              <w:lang w:bidi="fi-FI"/>
            </w:rPr>
            <w:t>Otsikko 3</w:t>
          </w:r>
        </w:sdtContent>
      </w:sdt>
    </w:p>
    <w:p w14:paraId="22A5B9A1" w14:textId="77777777"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0756494E71E748858C6F84CA84AD213F"/>
        </w:placeholder>
        <w:temporary/>
        <w:showingPlcHdr/>
        <w15:appearance w15:val="hidden"/>
      </w:sdtPr>
      <w:sdtContent>
        <w:p w14:paraId="4ACF139A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i-FI"/>
            </w:rPr>
            <w:t>Pääset nopeasti alkuun napauttamalla mitä tahansa paikkamerkkitekstiä (kuten tätä) ja aloittamalla tekstin kirjoittamisen.</w:t>
          </w:r>
        </w:p>
        <w:p w14:paraId="052FEB0B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i-FI"/>
            </w:rPr>
            <w:t xml:space="preserve">Haluatko lisätä kuvan tiedostoistasi tai vaikkapa muodon, tekstiruudun tai taulukon? Se onnistuu. Valitse valintanauhan Lisää-välilehdestä haluamasi vaihtoehto. </w:t>
          </w:r>
        </w:p>
        <w:p w14:paraId="1A58AE49" w14:textId="77777777" w:rsidR="004B7E44" w:rsidRDefault="004B7E44" w:rsidP="004B7E44">
          <w:r w:rsidRPr="004B7E44">
            <w:rPr>
              <w:color w:val="auto"/>
              <w:lang w:bidi="fi-FI"/>
            </w:rPr>
            <w:t>Lisää-välilehdessä on myös muita helppokäyttöisiä työkaluja. Voit esimerkiksi lisätä hyperlinkin tai kommentin.</w:t>
          </w:r>
        </w:p>
      </w:sdtContent>
    </w:sdt>
    <w:p w14:paraId="5722DD37" w14:textId="77777777" w:rsidR="004B7E44" w:rsidRPr="004B7E44" w:rsidRDefault="004B7E44" w:rsidP="004B7E44">
      <w:pPr>
        <w:pStyle w:val="Otsikko3"/>
        <w:rPr>
          <w:rFonts w:eastAsiaTheme="minorHAnsi"/>
          <w:b/>
          <w:i w:val="0"/>
          <w:sz w:val="44"/>
        </w:rPr>
      </w:pPr>
    </w:p>
    <w:sdt>
      <w:sdtPr>
        <w:rPr>
          <w:color w:val="auto"/>
        </w:rPr>
        <w:id w:val="-1888951859"/>
        <w:placeholder>
          <w:docPart w:val="DE42BA07DC2B449FA5FBEF22030B5FD1"/>
        </w:placeholder>
        <w:temporary/>
        <w:showingPlcHdr/>
        <w15:appearance w15:val="hidden"/>
      </w:sdtPr>
      <w:sdtContent>
        <w:p w14:paraId="6F8D77BF" w14:textId="77777777" w:rsidR="004B7E44" w:rsidRDefault="004B7E44" w:rsidP="004B7E44">
          <w:pPr>
            <w:pStyle w:val="Otsikko4"/>
            <w:rPr>
              <w:color w:val="auto"/>
            </w:rPr>
          </w:pPr>
          <w:r w:rsidRPr="004B7E44">
            <w:rPr>
              <w:lang w:bidi="fi-FI"/>
            </w:rPr>
            <w:t>Otsikko 4</w:t>
          </w:r>
        </w:p>
      </w:sdtContent>
    </w:sdt>
    <w:p w14:paraId="2137C264" w14:textId="77777777" w:rsidR="004B7E44" w:rsidRDefault="004B7E44" w:rsidP="004B7E44"/>
    <w:sdt>
      <w:sdtPr>
        <w:rPr>
          <w:color w:val="auto"/>
        </w:rPr>
        <w:id w:val="-996882755"/>
        <w:placeholder>
          <w:docPart w:val="4EBE40BA858C43099507B957C45067C9"/>
        </w:placeholder>
        <w:temporary/>
        <w:showingPlcHdr/>
        <w15:appearance w15:val="hidden"/>
      </w:sdtPr>
      <w:sdtContent>
        <w:p w14:paraId="73292E4C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i-FI"/>
            </w:rPr>
            <w:t>Pääset nopeasti alkuun napauttamalla mitä tahansa paikkamerkkitekstiä (kuten tätä) ja aloittamalla tekstin kirjoittamisen.</w:t>
          </w:r>
        </w:p>
        <w:p w14:paraId="0DE20DC0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i-FI"/>
            </w:rPr>
            <w:t xml:space="preserve">Haluatko lisätä kuvan tiedostoistasi tai vaikkapa muodon, tekstiruudun tai taulukon? Se onnistuu. Valitse valintanauhan Lisää-välilehdestä haluamasi vaihtoehto. </w:t>
          </w:r>
        </w:p>
        <w:p w14:paraId="34364735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i-FI"/>
            </w:rPr>
            <w:t>Lisää-välilehdessä on myös muita helppokäyttöisiä työkaluja. Voit esimerkiksi lisätä hyperlinkin tai kommentin.</w:t>
          </w:r>
        </w:p>
      </w:sdtContent>
    </w:sdt>
    <w:p w14:paraId="21568888" w14:textId="77777777" w:rsidR="00E94B5F" w:rsidRPr="004B7E44" w:rsidRDefault="00E94B5F" w:rsidP="004B7E44"/>
    <w:sectPr w:rsidR="00E94B5F" w:rsidRPr="004B7E44" w:rsidSect="000821D9">
      <w:headerReference w:type="default" r:id="rId8"/>
      <w:footerReference w:type="default" r:id="rId9"/>
      <w:footerReference w:type="first" r:id="rId10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63725" w14:textId="77777777" w:rsidR="009D5B76" w:rsidRDefault="009D5B76" w:rsidP="004B7E44">
      <w:r>
        <w:separator/>
      </w:r>
    </w:p>
  </w:endnote>
  <w:endnote w:type="continuationSeparator" w:id="0">
    <w:p w14:paraId="13B3919D" w14:textId="77777777" w:rsidR="009D5B76" w:rsidRDefault="009D5B76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50BF6E57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5CB96E0A" w14:textId="77777777" w:rsidR="004B7E44" w:rsidRDefault="004B7E44" w:rsidP="004B7E44">
          <w:pPr>
            <w:pStyle w:val="Alatunniste"/>
          </w:pPr>
          <w:r>
            <w:rPr>
              <w:lang w:bidi="fi-FI"/>
            </w:rP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4FB2D5" w14:textId="77777777" w:rsidR="005A718F" w:rsidRDefault="005A718F" w:rsidP="004B7E44">
        <w:pPr>
          <w:pStyle w:val="Alatunniste"/>
        </w:pPr>
        <w:r>
          <w:rPr>
            <w:lang w:bidi="fi-FI"/>
          </w:rPr>
          <w:fldChar w:fldCharType="begin"/>
        </w:r>
        <w:r>
          <w:rPr>
            <w:lang w:bidi="fi-FI"/>
          </w:rPr>
          <w:instrText xml:space="preserve"> PAGE   \* MERGEFORMAT </w:instrText>
        </w:r>
        <w:r>
          <w:rPr>
            <w:lang w:bidi="fi-FI"/>
          </w:rPr>
          <w:fldChar w:fldCharType="separate"/>
        </w:r>
        <w:r w:rsidR="009120E9">
          <w:rPr>
            <w:noProof/>
            <w:lang w:bidi="fi-FI"/>
          </w:rPr>
          <w:t>1</w:t>
        </w:r>
        <w:r>
          <w:rPr>
            <w:noProof/>
            <w:lang w:bidi="fi-F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903EB" w14:textId="77777777" w:rsidR="009D5B76" w:rsidRDefault="009D5B76" w:rsidP="004B7E44">
      <w:r>
        <w:separator/>
      </w:r>
    </w:p>
  </w:footnote>
  <w:footnote w:type="continuationSeparator" w:id="0">
    <w:p w14:paraId="7AAE82D1" w14:textId="77777777" w:rsidR="009D5B76" w:rsidRDefault="009D5B76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4A8375BA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496F3650" w14:textId="77777777" w:rsidR="004B7E44" w:rsidRDefault="004B7E44" w:rsidP="004B7E44">
          <w:pPr>
            <w:pStyle w:val="Yltunniste"/>
          </w:pPr>
          <w:r>
            <w:rPr>
              <w:noProof/>
              <w:lang w:bidi="fi-FI"/>
            </w:rPr>
            <mc:AlternateContent>
              <mc:Choice Requires="wps">
                <w:drawing>
                  <wp:inline distT="0" distB="0" distL="0" distR="0" wp14:anchorId="5EA7117A" wp14:editId="4A565AB3">
                    <wp:extent cx="1352282" cy="592428"/>
                    <wp:effectExtent l="0" t="0" r="635" b="0"/>
                    <wp:docPr id="11" name="Suorakulmi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3E6E64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fi-FI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fi-FI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fi-FI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fi-FI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fi-FI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EA7117A" id="Suorakulmi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413E6E64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fi-FI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fi-FI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fi-FI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fi-FI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fi-FI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A2D"/>
    <w:rsid w:val="00065317"/>
    <w:rsid w:val="000821D9"/>
    <w:rsid w:val="001C2C47"/>
    <w:rsid w:val="00293B83"/>
    <w:rsid w:val="0048745E"/>
    <w:rsid w:val="004978E1"/>
    <w:rsid w:val="004B7E44"/>
    <w:rsid w:val="004D5252"/>
    <w:rsid w:val="004E1565"/>
    <w:rsid w:val="004F2B86"/>
    <w:rsid w:val="00564CA3"/>
    <w:rsid w:val="005A718F"/>
    <w:rsid w:val="00664A2D"/>
    <w:rsid w:val="006A3CE7"/>
    <w:rsid w:val="007516CF"/>
    <w:rsid w:val="008B33BC"/>
    <w:rsid w:val="009120E9"/>
    <w:rsid w:val="00945900"/>
    <w:rsid w:val="009C396C"/>
    <w:rsid w:val="009D5B76"/>
    <w:rsid w:val="00AC54FC"/>
    <w:rsid w:val="00B572B4"/>
    <w:rsid w:val="00BC67A1"/>
    <w:rsid w:val="00DB26A7"/>
    <w:rsid w:val="00E665B1"/>
    <w:rsid w:val="00E76CAD"/>
    <w:rsid w:val="00E94B5F"/>
    <w:rsid w:val="00F04F5B"/>
    <w:rsid w:val="00F4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B8464"/>
  <w15:docId w15:val="{29F2F81F-DACE-4A36-885B-D8728A47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Otsikko1">
    <w:name w:val="heading 1"/>
    <w:basedOn w:val="Normaali"/>
    <w:link w:val="Otsikk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Otsikko2">
    <w:name w:val="heading 2"/>
    <w:basedOn w:val="Normaali"/>
    <w:link w:val="Otsikk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Otsikko3">
    <w:name w:val="heading 3"/>
    <w:basedOn w:val="Normaali"/>
    <w:link w:val="Otsikk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Otsikko4">
    <w:name w:val="heading 4"/>
    <w:basedOn w:val="Normaali"/>
    <w:link w:val="Otsikk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Otsikko5">
    <w:name w:val="heading 5"/>
    <w:basedOn w:val="Normaali"/>
    <w:next w:val="Normaali"/>
    <w:link w:val="Otsikk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Otsikko">
    <w:name w:val="Title"/>
    <w:basedOn w:val="Normaali"/>
    <w:link w:val="OtsikkoChar"/>
    <w:uiPriority w:val="1"/>
    <w:qFormat/>
    <w:rsid w:val="0048745E"/>
    <w:pPr>
      <w:spacing w:line="192" w:lineRule="auto"/>
      <w:contextualSpacing/>
    </w:pPr>
    <w:rPr>
      <w:rFonts w:asciiTheme="majorHAnsi" w:eastAsia="Times New Roman" w:hAnsiTheme="majorHAnsi" w:cs="Times New Roman"/>
      <w:b/>
      <w:caps/>
      <w:sz w:val="80"/>
      <w:szCs w:val="40"/>
    </w:rPr>
  </w:style>
  <w:style w:type="character" w:customStyle="1" w:styleId="OtsikkoChar">
    <w:name w:val="Otsikko Char"/>
    <w:basedOn w:val="Kappaleenoletusfontti"/>
    <w:link w:val="Otsikko"/>
    <w:uiPriority w:val="1"/>
    <w:rsid w:val="0048745E"/>
    <w:rPr>
      <w:rFonts w:asciiTheme="majorHAnsi" w:eastAsia="Times New Roman" w:hAnsiTheme="majorHAnsi" w:cs="Times New Roman"/>
      <w:b/>
      <w:caps/>
      <w:color w:val="FFFFFF" w:themeColor="background1"/>
      <w:sz w:val="80"/>
      <w:szCs w:val="40"/>
    </w:rPr>
  </w:style>
  <w:style w:type="paragraph" w:styleId="Alaotsikko">
    <w:name w:val="Subtitle"/>
    <w:basedOn w:val="Normaali"/>
    <w:link w:val="Alaotsikk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AlaotsikkoChar">
    <w:name w:val="Alaotsikko Char"/>
    <w:basedOn w:val="Kappaleenoletusfontti"/>
    <w:link w:val="Alaotsikk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Eivli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Otsikko2Char">
    <w:name w:val="Otsikko 2 Char"/>
    <w:basedOn w:val="Kappaleenoletusfontti"/>
    <w:link w:val="Otsikk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Otsikko3Char">
    <w:name w:val="Otsikko 3 Char"/>
    <w:basedOn w:val="Kappaleenoletusfontti"/>
    <w:link w:val="Otsikk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Otsikko4Char">
    <w:name w:val="Otsikko 4 Char"/>
    <w:basedOn w:val="Kappaleenoletusfontti"/>
    <w:link w:val="Otsikk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Luku">
    <w:name w:val="Luku"/>
    <w:basedOn w:val="Normaali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Otsikko5Char">
    <w:name w:val="Otsikko 5 Char"/>
    <w:basedOn w:val="Kappaleenoletusfontti"/>
    <w:link w:val="Otsikk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5A718F"/>
    <w:pPr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A718F"/>
  </w:style>
  <w:style w:type="paragraph" w:styleId="Alatunniste">
    <w:name w:val="footer"/>
    <w:basedOn w:val="Normaali"/>
    <w:link w:val="AlatunnisteChar"/>
    <w:uiPriority w:val="99"/>
    <w:unhideWhenUsed/>
    <w:rsid w:val="005A718F"/>
    <w:pPr>
      <w:spacing w:line="240" w:lineRule="auto"/>
      <w:jc w:val="center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A718F"/>
  </w:style>
  <w:style w:type="character" w:styleId="Paikkamerkkiteksti">
    <w:name w:val="Placeholder Text"/>
    <w:basedOn w:val="Kappaleenoletusfontti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lia.vesalainen\AppData\Local\Microsoft\Office\16.0\DTS\fi-FI%7b228D3456-E8A3-45F4-BB6A-AB168402D4F2%7d\%7bECCD8354-EB1A-4F0B-98F3-6D7F5A9F8878%7dtf1639279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8AE00950474B3D976E32DDE88C5C1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D5AFDD8-3E41-493C-9FF6-64C3342F9C92}"/>
      </w:docPartPr>
      <w:docPartBody>
        <w:p w:rsidR="00A37E13" w:rsidRDefault="00000000">
          <w:pPr>
            <w:pStyle w:val="238AE00950474B3D976E32DDE88C5C10"/>
          </w:pPr>
          <w:r w:rsidRPr="004B7E44">
            <w:rPr>
              <w:lang w:bidi="fi-FI"/>
            </w:rPr>
            <w:t>Yrityksen nimi</w:t>
          </w:r>
        </w:p>
      </w:docPartBody>
    </w:docPart>
    <w:docPart>
      <w:docPartPr>
        <w:name w:val="38B5F7D69FCD4E4396F58C1777CD83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84822E7-1413-497B-9142-B1ADBC66E811}"/>
      </w:docPartPr>
      <w:docPartBody>
        <w:p w:rsidR="00A37E13" w:rsidRDefault="00000000">
          <w:pPr>
            <w:pStyle w:val="38B5F7D69FCD4E4396F58C1777CD8380"/>
          </w:pPr>
          <w:r w:rsidRPr="004B7E44">
            <w:rPr>
              <w:lang w:bidi="fi-FI"/>
            </w:rPr>
            <w:t>Markkinointisuunnitelma</w:t>
          </w:r>
        </w:p>
      </w:docPartBody>
    </w:docPart>
    <w:docPart>
      <w:docPartPr>
        <w:name w:val="EF38DF1A06694157B74055C84981C7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B7B7EF1-036D-449E-B4C1-023EEB36D4FD}"/>
      </w:docPartPr>
      <w:docPartBody>
        <w:p w:rsidR="00A37E13" w:rsidRDefault="00000000">
          <w:pPr>
            <w:pStyle w:val="EF38DF1A06694157B74055C84981C754"/>
          </w:pPr>
          <w:r w:rsidRPr="004B7E44">
            <w:rPr>
              <w:b/>
              <w:sz w:val="44"/>
              <w:lang w:bidi="fi-FI"/>
            </w:rPr>
            <w:t>Otsikko 3</w:t>
          </w:r>
        </w:p>
      </w:docPartBody>
    </w:docPart>
    <w:docPart>
      <w:docPartPr>
        <w:name w:val="0756494E71E748858C6F84CA84AD213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544D8A7-BA77-4546-BDA6-4CF6FCF234BF}"/>
      </w:docPartPr>
      <w:docPartBody>
        <w:p w:rsidR="0023187D" w:rsidRPr="004B7E44" w:rsidRDefault="00000000" w:rsidP="0035692F">
          <w:r w:rsidRPr="004B7E44">
            <w:rPr>
              <w:lang w:bidi="fi-FI"/>
            </w:rPr>
            <w:t>Pääset nopeasti alkuun napauttamalla mitä tahansa paikkamerkkitekstiä (kuten tätä) ja aloittamalla tekstin kirjoittamisen.</w:t>
          </w:r>
        </w:p>
        <w:p w:rsidR="0035692F" w:rsidRPr="004B7E44" w:rsidRDefault="0035692F" w:rsidP="0035692F">
          <w:r w:rsidRPr="004B7E44">
            <w:rPr>
              <w:lang w:bidi="fi-FI"/>
            </w:rPr>
            <w:t xml:space="preserve">Haluatko lisätä kuvan tiedostoistasi tai vaikkapa muodon, tekstiruudun tai taulukon? Se onnistuu. Valitse valintanauhan Lisää-välilehdestä haluamasi vaihtoehto. </w:t>
          </w:r>
        </w:p>
        <w:p w:rsidR="0035692F" w:rsidRDefault="0035692F">
          <w:pPr>
            <w:pStyle w:val="0756494E71E748858C6F84CA84AD213F"/>
          </w:pPr>
          <w:r w:rsidRPr="004B7E44">
            <w:rPr>
              <w:lang w:bidi="fi-FI"/>
            </w:rPr>
            <w:t>Lisää-välilehdessä on myös muita helppokäyttöisiä työkaluja. Voit esimerkiksi lisätä hyperlinkin tai kommentin.</w:t>
          </w:r>
        </w:p>
      </w:docPartBody>
    </w:docPart>
    <w:docPart>
      <w:docPartPr>
        <w:name w:val="DE42BA07DC2B449FA5FBEF22030B5F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AF82E20-AFAA-465C-AE7B-DA11B1EDB0DF}"/>
      </w:docPartPr>
      <w:docPartBody>
        <w:p w:rsidR="0035692F" w:rsidRDefault="0035692F">
          <w:pPr>
            <w:pStyle w:val="DE42BA07DC2B449FA5FBEF22030B5FD1"/>
          </w:pPr>
          <w:r w:rsidRPr="004B7E44">
            <w:rPr>
              <w:lang w:bidi="fi-FI"/>
            </w:rPr>
            <w:t>Otsikko 4</w:t>
          </w:r>
        </w:p>
      </w:docPartBody>
    </w:docPart>
    <w:docPart>
      <w:docPartPr>
        <w:name w:val="4EBE40BA858C43099507B957C45067C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2A81352-F817-4A76-B4F6-0CDE60D1DF92}"/>
      </w:docPartPr>
      <w:docPartBody>
        <w:p w:rsidR="0035692F" w:rsidRPr="004B7E44" w:rsidRDefault="0035692F" w:rsidP="0035692F">
          <w:r w:rsidRPr="004B7E44">
            <w:rPr>
              <w:lang w:bidi="fi-FI"/>
            </w:rPr>
            <w:t>Pääset nopeasti alkuun napauttamalla mitä tahansa paikkamerkkitekstiä (kuten tätä) ja aloittamalla tekstin kirjoittamisen.</w:t>
          </w:r>
        </w:p>
        <w:p w:rsidR="0035692F" w:rsidRPr="004B7E44" w:rsidRDefault="0035692F" w:rsidP="0035692F">
          <w:r w:rsidRPr="004B7E44">
            <w:rPr>
              <w:lang w:bidi="fi-FI"/>
            </w:rPr>
            <w:t xml:space="preserve">Haluatko lisätä kuvan tiedostoistasi tai vaikkapa muodon, tekstiruudun tai taulukon? Se onnistuu. Valitse valintanauhan Lisää-välilehdestä haluamasi vaihtoehto. </w:t>
          </w:r>
        </w:p>
        <w:p w:rsidR="0035692F" w:rsidRDefault="0035692F">
          <w:pPr>
            <w:pStyle w:val="4EBE40BA858C43099507B957C45067C9"/>
          </w:pPr>
          <w:r w:rsidRPr="004B7E44">
            <w:rPr>
              <w:lang w:bidi="fi-FI"/>
            </w:rPr>
            <w:t>Lisää-välilehdessä on myös muita helppokäyttöisiä työkaluja. Voit esimerkiksi lisätä hyperlinkin tai kommentin.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92F"/>
    <w:rsid w:val="0035692F"/>
    <w:rsid w:val="00A37E13"/>
    <w:rsid w:val="00AF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238AE00950474B3D976E32DDE88C5C10">
    <w:name w:val="238AE00950474B3D976E32DDE88C5C10"/>
  </w:style>
  <w:style w:type="paragraph" w:customStyle="1" w:styleId="38B5F7D69FCD4E4396F58C1777CD8380">
    <w:name w:val="38B5F7D69FCD4E4396F58C1777CD8380"/>
  </w:style>
  <w:style w:type="paragraph" w:customStyle="1" w:styleId="EF38DF1A06694157B74055C84981C754">
    <w:name w:val="EF38DF1A06694157B74055C84981C754"/>
  </w:style>
  <w:style w:type="paragraph" w:customStyle="1" w:styleId="0756494E71E748858C6F84CA84AD213F">
    <w:name w:val="0756494E71E748858C6F84CA84AD213F"/>
  </w:style>
  <w:style w:type="paragraph" w:customStyle="1" w:styleId="DE42BA07DC2B449FA5FBEF22030B5FD1">
    <w:name w:val="DE42BA07DC2B449FA5FBEF22030B5FD1"/>
  </w:style>
  <w:style w:type="paragraph" w:customStyle="1" w:styleId="4EBE40BA858C43099507B957C45067C9">
    <w:name w:val="4EBE40BA858C43099507B957C45067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0EEAB-2612-4274-AF68-732740AC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{ECCD8354-EB1A-4F0B-98F3-6D7F5A9F8878}tf16392796_win32</Template>
  <TotalTime>2345</TotalTime>
  <Pages>2</Pages>
  <Words>97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Vesalainen</dc:creator>
  <cp:keywords/>
  <dc:description/>
  <cp:lastModifiedBy>Amalia Vesalainen</cp:lastModifiedBy>
  <cp:revision>2</cp:revision>
  <cp:lastPrinted>2023-04-20T09:41:00Z</cp:lastPrinted>
  <dcterms:created xsi:type="dcterms:W3CDTF">2023-04-19T12:27:00Z</dcterms:created>
  <dcterms:modified xsi:type="dcterms:W3CDTF">2023-04-21T06:37:00Z</dcterms:modified>
</cp:coreProperties>
</file>